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pPr w:leftFromText="180" w:rightFromText="180" w:vertAnchor="page" w:horzAnchor="margin" w:tblpXSpec="right" w:tblpY="1456"/>
        <w:tblW w:w="2928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800"/>
        <w:gridCol w:w="4524"/>
      </w:tblGrid>
      <w:tr w:rsidR="001C742B" w:rsidRPr="002A4ED5" w14:paraId="2502962C" w14:textId="77777777" w:rsidTr="001C742B">
        <w:sdt>
          <w:sdtPr>
            <w:id w:val="415748049"/>
            <w:placeholder>
              <w:docPart w:val="E12BFBA950B6D34AAECA20DC3F99FA5C"/>
            </w:placeholder>
            <w:temporary/>
            <w:showingPlcHdr/>
            <w15:appearance w15:val="hidden"/>
          </w:sdtPr>
          <w:sdtContent>
            <w:tc>
              <w:tcPr>
                <w:tcW w:w="1423" w:type="pct"/>
                <w:vAlign w:val="bottom"/>
              </w:tcPr>
              <w:p w14:paraId="5061EEC0" w14:textId="77777777" w:rsidR="001C742B" w:rsidRPr="002A4ED5" w:rsidRDefault="001C742B" w:rsidP="001C742B">
                <w:r w:rsidRPr="002A4ED5">
                  <w:t>Submitted by</w:t>
                </w:r>
              </w:p>
            </w:tc>
          </w:sdtContent>
        </w:sdt>
        <w:tc>
          <w:tcPr>
            <w:tcW w:w="3577" w:type="pct"/>
            <w:tcBorders>
              <w:bottom w:val="single" w:sz="4" w:space="0" w:color="auto"/>
            </w:tcBorders>
            <w:vAlign w:val="bottom"/>
          </w:tcPr>
          <w:p w14:paraId="58112699" w14:textId="77777777" w:rsidR="001C742B" w:rsidRPr="002A4ED5" w:rsidRDefault="001C742B" w:rsidP="001C742B"/>
        </w:tc>
      </w:tr>
      <w:tr w:rsidR="001C742B" w:rsidRPr="002A4ED5" w14:paraId="6CF5A8CF" w14:textId="77777777" w:rsidTr="001C742B">
        <w:sdt>
          <w:sdtPr>
            <w:id w:val="1692185716"/>
            <w:placeholder>
              <w:docPart w:val="892C9F9B5D170D4F8FE357645154FC05"/>
            </w:placeholder>
            <w:temporary/>
            <w:showingPlcHdr/>
            <w15:appearance w15:val="hidden"/>
          </w:sdtPr>
          <w:sdtContent>
            <w:tc>
              <w:tcPr>
                <w:tcW w:w="1423" w:type="pct"/>
                <w:vAlign w:val="bottom"/>
              </w:tcPr>
              <w:p w14:paraId="6F47E09C" w14:textId="77777777" w:rsidR="001C742B" w:rsidRPr="002A4ED5" w:rsidRDefault="001C742B" w:rsidP="001C742B">
                <w:r w:rsidRPr="002A4ED5">
                  <w:t>Phone</w:t>
                </w:r>
              </w:p>
            </w:tc>
          </w:sdtContent>
        </w:sdt>
        <w:tc>
          <w:tcPr>
            <w:tcW w:w="3577" w:type="pct"/>
            <w:tcBorders>
              <w:bottom w:val="single" w:sz="4" w:space="0" w:color="auto"/>
            </w:tcBorders>
            <w:vAlign w:val="bottom"/>
          </w:tcPr>
          <w:p w14:paraId="3380BD94" w14:textId="77777777" w:rsidR="001C742B" w:rsidRPr="002A4ED5" w:rsidRDefault="001C742B" w:rsidP="001C742B"/>
        </w:tc>
      </w:tr>
      <w:tr w:rsidR="001C742B" w:rsidRPr="002A4ED5" w14:paraId="65B8F147" w14:textId="77777777" w:rsidTr="001C742B">
        <w:sdt>
          <w:sdtPr>
            <w:id w:val="639315362"/>
            <w:placeholder>
              <w:docPart w:val="7DB6E1053CB28941AAFE3B21E2A98412"/>
            </w:placeholder>
            <w:temporary/>
            <w:showingPlcHdr/>
            <w15:appearance w15:val="hidden"/>
          </w:sdtPr>
          <w:sdtContent>
            <w:tc>
              <w:tcPr>
                <w:tcW w:w="1423" w:type="pct"/>
                <w:vAlign w:val="bottom"/>
              </w:tcPr>
              <w:p w14:paraId="275A096F" w14:textId="77777777" w:rsidR="001C742B" w:rsidRPr="002A4ED5" w:rsidRDefault="001C742B" w:rsidP="001C742B">
                <w:r w:rsidRPr="002A4ED5">
                  <w:t>Email</w:t>
                </w:r>
              </w:p>
            </w:tc>
          </w:sdtContent>
        </w:sdt>
        <w:tc>
          <w:tcPr>
            <w:tcW w:w="3577" w:type="pct"/>
            <w:tcBorders>
              <w:bottom w:val="single" w:sz="4" w:space="0" w:color="auto"/>
            </w:tcBorders>
            <w:vAlign w:val="bottom"/>
          </w:tcPr>
          <w:p w14:paraId="4428A118" w14:textId="77777777" w:rsidR="001C742B" w:rsidRPr="002A4ED5" w:rsidRDefault="001C742B" w:rsidP="001C742B"/>
        </w:tc>
      </w:tr>
      <w:tr w:rsidR="001C742B" w:rsidRPr="002A4ED5" w14:paraId="40A9D60F" w14:textId="77777777" w:rsidTr="001C742B">
        <w:sdt>
          <w:sdtPr>
            <w:id w:val="1062217057"/>
            <w:placeholder>
              <w:docPart w:val="05FEBC0E0772124FAE9D80930831AA5C"/>
            </w:placeholder>
            <w:temporary/>
            <w:showingPlcHdr/>
            <w15:appearance w15:val="hidden"/>
          </w:sdtPr>
          <w:sdtContent>
            <w:tc>
              <w:tcPr>
                <w:tcW w:w="1423" w:type="pct"/>
                <w:vAlign w:val="bottom"/>
              </w:tcPr>
              <w:p w14:paraId="030D2FA7" w14:textId="77777777" w:rsidR="001C742B" w:rsidRPr="002A4ED5" w:rsidRDefault="001C742B" w:rsidP="001C742B">
                <w:r w:rsidRPr="002A4ED5">
                  <w:t>Address</w:t>
                </w:r>
              </w:p>
            </w:tc>
          </w:sdtContent>
        </w:sdt>
        <w:tc>
          <w:tcPr>
            <w:tcW w:w="3577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BE9BAA3" w14:textId="77777777" w:rsidR="001C742B" w:rsidRPr="002A4ED5" w:rsidRDefault="001C742B" w:rsidP="001C742B"/>
        </w:tc>
      </w:tr>
      <w:tr w:rsidR="001C742B" w:rsidRPr="002A4ED5" w14:paraId="141FDD33" w14:textId="77777777" w:rsidTr="001C742B">
        <w:sdt>
          <w:sdtPr>
            <w:id w:val="2001543155"/>
            <w:placeholder>
              <w:docPart w:val="D022FFB991500A4D84193A0E86203F89"/>
            </w:placeholder>
            <w:temporary/>
            <w:showingPlcHdr/>
            <w15:appearance w15:val="hidden"/>
          </w:sdtPr>
          <w:sdtContent>
            <w:tc>
              <w:tcPr>
                <w:tcW w:w="1423" w:type="pct"/>
                <w:vAlign w:val="bottom"/>
              </w:tcPr>
              <w:p w14:paraId="4E85DBEF" w14:textId="77777777" w:rsidR="001C742B" w:rsidRPr="002A4ED5" w:rsidRDefault="001C742B" w:rsidP="001C742B">
                <w:r w:rsidRPr="002A4ED5">
                  <w:t>City/State/Zip</w:t>
                </w:r>
              </w:p>
            </w:tc>
          </w:sdtContent>
        </w:sdt>
        <w:tc>
          <w:tcPr>
            <w:tcW w:w="3577" w:type="pct"/>
            <w:tcBorders>
              <w:bottom w:val="single" w:sz="4" w:space="0" w:color="auto"/>
            </w:tcBorders>
            <w:vAlign w:val="bottom"/>
          </w:tcPr>
          <w:p w14:paraId="00533B8A" w14:textId="77777777" w:rsidR="001C742B" w:rsidRPr="002A4ED5" w:rsidRDefault="001C742B" w:rsidP="001C742B"/>
        </w:tc>
      </w:tr>
    </w:tbl>
    <w:p w14:paraId="14CD5E06" w14:textId="643F2559" w:rsidR="007C7C74" w:rsidRPr="00F043A6" w:rsidRDefault="00937D0D" w:rsidP="00562601">
      <w:pPr>
        <w:pStyle w:val="NoSpacing"/>
        <w:rPr>
          <w:b/>
          <w:bCs/>
          <w:u w:val="single"/>
        </w:rPr>
      </w:pPr>
      <w:r w:rsidRPr="00F043A6">
        <w:rPr>
          <w:b/>
          <w:bCs/>
          <w:sz w:val="24"/>
          <w:szCs w:val="24"/>
          <w:u w:val="single"/>
        </w:rPr>
        <w:t>Prices:</w:t>
      </w:r>
    </w:p>
    <w:p w14:paraId="61F16C7A" w14:textId="31743D4F" w:rsidR="00937D0D" w:rsidRDefault="00937D0D" w:rsidP="00562601">
      <w:pPr>
        <w:pStyle w:val="NoSpacing"/>
        <w:rPr>
          <w:sz w:val="24"/>
          <w:szCs w:val="24"/>
        </w:rPr>
      </w:pPr>
      <w:r w:rsidRPr="00F043A6">
        <w:rPr>
          <w:b/>
          <w:bCs/>
          <w:sz w:val="24"/>
          <w:szCs w:val="24"/>
        </w:rPr>
        <w:t>T-shirt:</w:t>
      </w:r>
      <w:r w:rsidRPr="00852622">
        <w:rPr>
          <w:sz w:val="24"/>
          <w:szCs w:val="24"/>
        </w:rPr>
        <w:t xml:space="preserve"> $25.00 (sizes XS-3XL)</w:t>
      </w:r>
    </w:p>
    <w:p w14:paraId="535E66B0" w14:textId="43AF8DB1" w:rsidR="00852622" w:rsidRPr="00852622" w:rsidRDefault="00852622" w:rsidP="00562601">
      <w:pPr>
        <w:pStyle w:val="NoSpacing"/>
        <w:rPr>
          <w:sz w:val="24"/>
          <w:szCs w:val="24"/>
        </w:rPr>
      </w:pPr>
      <w:r>
        <w:rPr>
          <w:sz w:val="24"/>
          <w:szCs w:val="24"/>
        </w:rPr>
        <w:t>Color: Olive Tri-blend (as</w:t>
      </w:r>
      <w:r w:rsidR="001C742B">
        <w:rPr>
          <w:sz w:val="24"/>
          <w:szCs w:val="24"/>
        </w:rPr>
        <w:t xml:space="preserve"> </w:t>
      </w:r>
      <w:r>
        <w:rPr>
          <w:sz w:val="24"/>
          <w:szCs w:val="24"/>
        </w:rPr>
        <w:t>shown)</w:t>
      </w:r>
    </w:p>
    <w:p w14:paraId="57704848" w14:textId="77777777" w:rsidR="00852622" w:rsidRDefault="00852622" w:rsidP="00562601">
      <w:pPr>
        <w:pStyle w:val="NoSpacing"/>
        <w:rPr>
          <w:sz w:val="24"/>
          <w:szCs w:val="24"/>
        </w:rPr>
      </w:pPr>
    </w:p>
    <w:p w14:paraId="0B8E8BFE" w14:textId="22C27D0A" w:rsidR="00852622" w:rsidRDefault="00F043A6" w:rsidP="00562601">
      <w:pPr>
        <w:pStyle w:val="NoSpacing"/>
        <w:rPr>
          <w:sz w:val="24"/>
          <w:szCs w:val="24"/>
        </w:rPr>
      </w:pPr>
      <w:r>
        <w:rPr>
          <w:b/>
          <w:bCs/>
          <w:sz w:val="24"/>
          <w:szCs w:val="24"/>
        </w:rPr>
        <w:t xml:space="preserve">Crew </w:t>
      </w:r>
      <w:r w:rsidR="00852622" w:rsidRPr="00F043A6">
        <w:rPr>
          <w:b/>
          <w:bCs/>
          <w:sz w:val="24"/>
          <w:szCs w:val="24"/>
        </w:rPr>
        <w:t>Sweatshirt:</w:t>
      </w:r>
      <w:r w:rsidR="00852622" w:rsidRPr="00852622">
        <w:rPr>
          <w:sz w:val="24"/>
          <w:szCs w:val="24"/>
        </w:rPr>
        <w:t xml:space="preserve"> $40.00 (</w:t>
      </w:r>
      <w:r>
        <w:rPr>
          <w:sz w:val="24"/>
          <w:szCs w:val="24"/>
        </w:rPr>
        <w:t xml:space="preserve">sizes </w:t>
      </w:r>
      <w:r w:rsidR="00852622" w:rsidRPr="00852622">
        <w:rPr>
          <w:sz w:val="24"/>
          <w:szCs w:val="24"/>
        </w:rPr>
        <w:t>XS-2XL)</w:t>
      </w:r>
    </w:p>
    <w:p w14:paraId="50420D34" w14:textId="1835E54D" w:rsidR="00806FF3" w:rsidRPr="00F043A6" w:rsidRDefault="00A8304D" w:rsidP="00F043A6">
      <w:pPr>
        <w:pStyle w:val="NoSpacing"/>
        <w:rPr>
          <w:sz w:val="24"/>
          <w:szCs w:val="24"/>
        </w:rPr>
      </w:pPr>
      <w:r w:rsidRPr="00937D0D">
        <w:rPr>
          <w:noProof/>
        </w:rPr>
        <w:drawing>
          <wp:anchor distT="0" distB="0" distL="114300" distR="114300" simplePos="0" relativeHeight="251659264" behindDoc="1" locked="0" layoutInCell="1" allowOverlap="1" wp14:anchorId="7A5D3C9A" wp14:editId="6C5EF61B">
            <wp:simplePos x="0" y="0"/>
            <wp:positionH relativeFrom="column">
              <wp:posOffset>330200</wp:posOffset>
            </wp:positionH>
            <wp:positionV relativeFrom="paragraph">
              <wp:posOffset>433705</wp:posOffset>
            </wp:positionV>
            <wp:extent cx="2943225" cy="3005455"/>
            <wp:effectExtent l="0" t="0" r="3175" b="4445"/>
            <wp:wrapTight wrapText="bothSides">
              <wp:wrapPolygon edited="0">
                <wp:start x="0" y="0"/>
                <wp:lineTo x="0" y="21541"/>
                <wp:lineTo x="21530" y="21541"/>
                <wp:lineTo x="21530" y="0"/>
                <wp:lineTo x="0" y="0"/>
              </wp:wrapPolygon>
            </wp:wrapTight>
            <wp:docPr id="3" name="Picture 3" descr="A picture containing text, shir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text, shirt&#10;&#10;Description automatically generated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6" t="1634" r="2525" b="-1"/>
                    <a:stretch/>
                  </pic:blipFill>
                  <pic:spPr bwMode="auto">
                    <a:xfrm>
                      <a:off x="0" y="0"/>
                      <a:ext cx="2943225" cy="30054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C742B" w:rsidRPr="007C7C74">
        <w:rPr>
          <w:noProof/>
        </w:rPr>
        <w:drawing>
          <wp:anchor distT="0" distB="0" distL="114300" distR="114300" simplePos="0" relativeHeight="251658240" behindDoc="1" locked="0" layoutInCell="1" allowOverlap="1" wp14:anchorId="47F12762" wp14:editId="0A7B031B">
            <wp:simplePos x="0" y="0"/>
            <wp:positionH relativeFrom="column">
              <wp:posOffset>3701699</wp:posOffset>
            </wp:positionH>
            <wp:positionV relativeFrom="paragraph">
              <wp:posOffset>431516</wp:posOffset>
            </wp:positionV>
            <wp:extent cx="2667000" cy="3128645"/>
            <wp:effectExtent l="0" t="0" r="0" b="0"/>
            <wp:wrapTight wrapText="bothSides">
              <wp:wrapPolygon edited="0">
                <wp:start x="0" y="0"/>
                <wp:lineTo x="0" y="21482"/>
                <wp:lineTo x="21497" y="21482"/>
                <wp:lineTo x="21497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7626" t="2335" r="3559"/>
                    <a:stretch/>
                  </pic:blipFill>
                  <pic:spPr bwMode="auto">
                    <a:xfrm>
                      <a:off x="0" y="0"/>
                      <a:ext cx="2667000" cy="3128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52622">
        <w:rPr>
          <w:sz w:val="24"/>
          <w:szCs w:val="24"/>
        </w:rPr>
        <w:t>Color: Athletic gray (as shown)</w:t>
      </w:r>
    </w:p>
    <w:p w14:paraId="36BF1A22" w14:textId="1B6C425E" w:rsidR="007C7C74" w:rsidRPr="007C7C74" w:rsidRDefault="007C7C74" w:rsidP="00852622">
      <w:pPr>
        <w:jc w:val="right"/>
      </w:pPr>
    </w:p>
    <w:p w14:paraId="110211A7" w14:textId="2D2AA29E" w:rsidR="007C7C74" w:rsidRPr="007C7C74" w:rsidRDefault="007C7C74" w:rsidP="007C7C74"/>
    <w:p w14:paraId="201998EE" w14:textId="23B19942" w:rsidR="007C7C74" w:rsidRPr="007C7C74" w:rsidRDefault="007C7C74" w:rsidP="007C7C74"/>
    <w:p w14:paraId="2A9BECF7" w14:textId="070F339B" w:rsidR="007C7C74" w:rsidRPr="007C7C74" w:rsidRDefault="007C7C74" w:rsidP="007C7C74"/>
    <w:p w14:paraId="0638246D" w14:textId="39B58743" w:rsidR="007C7C74" w:rsidRPr="007C7C74" w:rsidRDefault="007C7C74" w:rsidP="007C7C74"/>
    <w:p w14:paraId="73A8BE6F" w14:textId="34A66FC9" w:rsidR="007C7C74" w:rsidRPr="007C7C74" w:rsidRDefault="007C7C74" w:rsidP="007C7C74"/>
    <w:p w14:paraId="00C55405" w14:textId="2D34E516" w:rsidR="007C7C74" w:rsidRPr="007C7C74" w:rsidRDefault="007C7C74" w:rsidP="007C7C74"/>
    <w:p w14:paraId="61454958" w14:textId="3A1B9DD5" w:rsidR="007C7C74" w:rsidRPr="007C7C74" w:rsidRDefault="007C7C74" w:rsidP="007C7C74"/>
    <w:p w14:paraId="5082C2E7" w14:textId="437BFF8B" w:rsidR="007C7C74" w:rsidRPr="007C7C74" w:rsidRDefault="007C7C74" w:rsidP="007C7C74"/>
    <w:p w14:paraId="0707595B" w14:textId="3FFBB414" w:rsidR="007C7C74" w:rsidRPr="007C7C74" w:rsidRDefault="007C7C74" w:rsidP="007C7C74"/>
    <w:p w14:paraId="5445F1C5" w14:textId="1A58E2BE" w:rsidR="007C7C74" w:rsidRPr="007C7C74" w:rsidRDefault="007C7C74" w:rsidP="007C7C74"/>
    <w:tbl>
      <w:tblPr>
        <w:tblpPr w:leftFromText="180" w:rightFromText="180" w:vertAnchor="page" w:horzAnchor="margin" w:tblpXSpec="center" w:tblpY="8871"/>
        <w:tblW w:w="4543" w:type="pct"/>
        <w:tblLayout w:type="fixed"/>
        <w:tblLook w:val="04A0" w:firstRow="1" w:lastRow="0" w:firstColumn="1" w:lastColumn="0" w:noHBand="0" w:noVBand="1"/>
      </w:tblPr>
      <w:tblGrid>
        <w:gridCol w:w="3152"/>
        <w:gridCol w:w="1049"/>
        <w:gridCol w:w="1277"/>
        <w:gridCol w:w="1448"/>
        <w:gridCol w:w="1261"/>
        <w:gridCol w:w="1620"/>
      </w:tblGrid>
      <w:tr w:rsidR="001C742B" w:rsidRPr="002A4ED5" w14:paraId="09196F53" w14:textId="77777777" w:rsidTr="001C742B">
        <w:sdt>
          <w:sdtPr>
            <w:id w:val="-734620487"/>
            <w:placeholder>
              <w:docPart w:val="8AED3CE119CB7D4DA0EB8F3334A5DF05"/>
            </w:placeholder>
            <w:temporary/>
            <w:showingPlcHdr/>
            <w15:appearance w15:val="hidden"/>
          </w:sdtPr>
          <w:sdtContent>
            <w:tc>
              <w:tcPr>
                <w:tcW w:w="1607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1E1F7B3C" w14:textId="77777777" w:rsidR="001C742B" w:rsidRPr="002A4ED5" w:rsidRDefault="001C742B" w:rsidP="001C742B">
                <w:pPr>
                  <w:pStyle w:val="TableHeaders"/>
                </w:pPr>
                <w:r w:rsidRPr="002A4ED5">
                  <w:t>Description</w:t>
                </w:r>
              </w:p>
            </w:tc>
          </w:sdtContent>
        </w:sdt>
        <w:sdt>
          <w:sdtPr>
            <w:id w:val="920762618"/>
            <w:placeholder>
              <w:docPart w:val="F3BCE0B343A2D4459359647302FC9121"/>
            </w:placeholder>
            <w:temporary/>
            <w:showingPlcHdr/>
            <w15:appearance w15:val="hidden"/>
          </w:sdtPr>
          <w:sdtContent>
            <w:tc>
              <w:tcPr>
                <w:tcW w:w="1186" w:type="pct"/>
                <w:gridSpan w:val="2"/>
                <w:tcBorders>
                  <w:top w:val="single" w:sz="12" w:space="0" w:color="auto"/>
                  <w:left w:val="single" w:sz="2" w:space="0" w:color="auto"/>
                  <w:bottom w:val="single" w:sz="2" w:space="0" w:color="FFFFFF" w:themeColor="background1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38C76093" w14:textId="77777777" w:rsidR="001C742B" w:rsidRPr="002A4ED5" w:rsidRDefault="001C742B" w:rsidP="001C742B">
                <w:pPr>
                  <w:pStyle w:val="TableHeaders"/>
                </w:pPr>
                <w:r w:rsidRPr="002A4ED5">
                  <w:t>Size</w:t>
                </w:r>
              </w:p>
            </w:tc>
          </w:sdtContent>
        </w:sdt>
        <w:sdt>
          <w:sdtPr>
            <w:id w:val="405890554"/>
            <w:placeholder>
              <w:docPart w:val="A0B3480912642146B534C0F86664F8B4"/>
            </w:placeholder>
            <w:temporary/>
            <w:showingPlcHdr/>
            <w15:appearance w15:val="hidden"/>
          </w:sdtPr>
          <w:sdtContent>
            <w:tc>
              <w:tcPr>
                <w:tcW w:w="738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53D0AE95" w14:textId="77777777" w:rsidR="001C742B" w:rsidRPr="002A4ED5" w:rsidRDefault="001C742B" w:rsidP="001C742B">
                <w:pPr>
                  <w:pStyle w:val="TableHeaders"/>
                </w:pPr>
                <w:r w:rsidRPr="002A4ED5">
                  <w:t>Quantity</w:t>
                </w:r>
              </w:p>
            </w:tc>
          </w:sdtContent>
        </w:sdt>
        <w:sdt>
          <w:sdtPr>
            <w:id w:val="-293606196"/>
            <w:placeholder>
              <w:docPart w:val="D3766F32F293354A9C61D7428B73A810"/>
            </w:placeholder>
            <w:temporary/>
            <w:showingPlcHdr/>
            <w15:appearance w15:val="hidden"/>
          </w:sdtPr>
          <w:sdtContent>
            <w:tc>
              <w:tcPr>
                <w:tcW w:w="643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07C67967" w14:textId="77777777" w:rsidR="001C742B" w:rsidRPr="002A4ED5" w:rsidRDefault="001C742B" w:rsidP="001C742B">
                <w:pPr>
                  <w:pStyle w:val="TableHeaders"/>
                </w:pPr>
                <w:r w:rsidRPr="002A4ED5">
                  <w:t>Unit Price</w:t>
                </w:r>
              </w:p>
            </w:tc>
          </w:sdtContent>
        </w:sdt>
        <w:sdt>
          <w:sdtPr>
            <w:id w:val="1236660449"/>
            <w:placeholder>
              <w:docPart w:val="0718D6978C009643A331876E503103F3"/>
            </w:placeholder>
            <w:temporary/>
            <w:showingPlcHdr/>
            <w15:appearance w15:val="hidden"/>
          </w:sdtPr>
          <w:sdtContent>
            <w:tc>
              <w:tcPr>
                <w:tcW w:w="826" w:type="pct"/>
                <w:vMerge w:val="restart"/>
                <w:tcBorders>
                  <w:top w:val="single" w:sz="12" w:space="0" w:color="auto"/>
                  <w:left w:val="single" w:sz="2" w:space="0" w:color="auto"/>
                  <w:right w:val="single" w:sz="2" w:space="0" w:color="auto"/>
                </w:tcBorders>
                <w:shd w:val="clear" w:color="auto" w:fill="731F1C" w:themeFill="accent5"/>
                <w:vAlign w:val="center"/>
              </w:tcPr>
              <w:p w14:paraId="642C0DC7" w14:textId="77777777" w:rsidR="001C742B" w:rsidRPr="002A4ED5" w:rsidRDefault="001C742B" w:rsidP="001C742B">
                <w:pPr>
                  <w:pStyle w:val="TableHeaders"/>
                </w:pPr>
                <w:r w:rsidRPr="002A4ED5">
                  <w:t>Amount</w:t>
                </w:r>
              </w:p>
            </w:tc>
          </w:sdtContent>
        </w:sdt>
      </w:tr>
      <w:tr w:rsidR="001C742B" w:rsidRPr="002A4ED5" w14:paraId="37299D93" w14:textId="77777777" w:rsidTr="001C742B">
        <w:tc>
          <w:tcPr>
            <w:tcW w:w="1607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2FD08970" w14:textId="77777777" w:rsidR="001C742B" w:rsidRPr="002A4ED5" w:rsidRDefault="001C742B" w:rsidP="001C742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1186" w:type="pct"/>
            <w:gridSpan w:val="2"/>
            <w:tcBorders>
              <w:top w:val="single" w:sz="2" w:space="0" w:color="FFFFFF" w:themeColor="background1"/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6E354FB2" w14:textId="77777777" w:rsidR="001C742B" w:rsidRPr="002A4ED5" w:rsidRDefault="001C742B" w:rsidP="001C742B">
            <w:pPr>
              <w:pStyle w:val="TableSubheadings"/>
            </w:pPr>
            <w:r>
              <w:t>XS/S/M/L/XL/XXL/XXXL</w:t>
            </w:r>
          </w:p>
        </w:tc>
        <w:tc>
          <w:tcPr>
            <w:tcW w:w="738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0E3F60D8" w14:textId="77777777" w:rsidR="001C742B" w:rsidRPr="002A4ED5" w:rsidRDefault="001C742B" w:rsidP="001C742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643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3072F7A4" w14:textId="77777777" w:rsidR="001C742B" w:rsidRPr="002A4ED5" w:rsidRDefault="001C742B" w:rsidP="001C742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  <w:tc>
          <w:tcPr>
            <w:tcW w:w="826" w:type="pct"/>
            <w:vMerge/>
            <w:tcBorders>
              <w:left w:val="single" w:sz="2" w:space="0" w:color="auto"/>
              <w:bottom w:val="single" w:sz="12" w:space="0" w:color="auto"/>
              <w:right w:val="single" w:sz="2" w:space="0" w:color="auto"/>
            </w:tcBorders>
            <w:shd w:val="clear" w:color="auto" w:fill="731F1C" w:themeFill="accent5"/>
            <w:vAlign w:val="center"/>
          </w:tcPr>
          <w:p w14:paraId="459318C2" w14:textId="77777777" w:rsidR="001C742B" w:rsidRPr="002A4ED5" w:rsidRDefault="001C742B" w:rsidP="001C742B">
            <w:pPr>
              <w:spacing w:before="0"/>
              <w:jc w:val="center"/>
              <w:rPr>
                <w:rFonts w:ascii="Calibri" w:eastAsia="Calibri" w:hAnsi="Calibri" w:cs="Times New Roman"/>
                <w:b/>
              </w:rPr>
            </w:pPr>
          </w:p>
        </w:tc>
      </w:tr>
      <w:tr w:rsidR="001C742B" w:rsidRPr="002A4ED5" w14:paraId="092F5642" w14:textId="77777777" w:rsidTr="001C742B">
        <w:tc>
          <w:tcPr>
            <w:tcW w:w="1607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28ED4BC" w14:textId="77777777" w:rsidR="001C742B" w:rsidRPr="002A4ED5" w:rsidRDefault="001C742B" w:rsidP="001C742B"/>
        </w:tc>
        <w:tc>
          <w:tcPr>
            <w:tcW w:w="1186" w:type="pct"/>
            <w:gridSpan w:val="2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C842350" w14:textId="77777777" w:rsidR="001C742B" w:rsidRPr="002A4ED5" w:rsidRDefault="001C742B" w:rsidP="001C742B"/>
        </w:tc>
        <w:tc>
          <w:tcPr>
            <w:tcW w:w="738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4B86F0" w14:textId="77777777" w:rsidR="001C742B" w:rsidRPr="002A4ED5" w:rsidRDefault="001C742B" w:rsidP="001C742B"/>
        </w:tc>
        <w:tc>
          <w:tcPr>
            <w:tcW w:w="643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084549E" w14:textId="77777777" w:rsidR="001C742B" w:rsidRPr="002A4ED5" w:rsidRDefault="001C742B" w:rsidP="001C742B"/>
        </w:tc>
        <w:tc>
          <w:tcPr>
            <w:tcW w:w="826" w:type="pct"/>
            <w:tcBorders>
              <w:top w:val="single" w:sz="12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FAF0A6A" w14:textId="77777777" w:rsidR="001C742B" w:rsidRPr="002A4ED5" w:rsidRDefault="001C742B" w:rsidP="001C742B"/>
        </w:tc>
      </w:tr>
      <w:tr w:rsidR="001C742B" w:rsidRPr="002A4ED5" w14:paraId="14E3CE76" w14:textId="77777777" w:rsidTr="001C742B">
        <w:tc>
          <w:tcPr>
            <w:tcW w:w="1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80CDBF8" w14:textId="77777777" w:rsidR="001C742B" w:rsidRPr="002A4ED5" w:rsidRDefault="001C742B" w:rsidP="001C742B"/>
        </w:tc>
        <w:tc>
          <w:tcPr>
            <w:tcW w:w="118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05FA990" w14:textId="77777777" w:rsidR="001C742B" w:rsidRPr="002A4ED5" w:rsidRDefault="001C742B" w:rsidP="001C742B"/>
        </w:tc>
        <w:tc>
          <w:tcPr>
            <w:tcW w:w="7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0F8C585" w14:textId="77777777" w:rsidR="001C742B" w:rsidRPr="002A4ED5" w:rsidRDefault="001C742B" w:rsidP="001C742B"/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2BE2861" w14:textId="77777777" w:rsidR="001C742B" w:rsidRPr="002A4ED5" w:rsidRDefault="001C742B" w:rsidP="001C742B"/>
        </w:tc>
        <w:tc>
          <w:tcPr>
            <w:tcW w:w="8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41FD965" w14:textId="77777777" w:rsidR="001C742B" w:rsidRPr="002A4ED5" w:rsidRDefault="001C742B" w:rsidP="001C742B"/>
        </w:tc>
      </w:tr>
      <w:tr w:rsidR="001C742B" w:rsidRPr="002A4ED5" w14:paraId="141734A1" w14:textId="77777777" w:rsidTr="001C742B">
        <w:tc>
          <w:tcPr>
            <w:tcW w:w="1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2744562" w14:textId="77777777" w:rsidR="001C742B" w:rsidRPr="002A4ED5" w:rsidRDefault="001C742B" w:rsidP="001C742B"/>
        </w:tc>
        <w:tc>
          <w:tcPr>
            <w:tcW w:w="118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1968323" w14:textId="77777777" w:rsidR="001C742B" w:rsidRPr="002A4ED5" w:rsidRDefault="001C742B" w:rsidP="001C742B"/>
        </w:tc>
        <w:tc>
          <w:tcPr>
            <w:tcW w:w="7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631BAF2" w14:textId="77777777" w:rsidR="001C742B" w:rsidRPr="002A4ED5" w:rsidRDefault="001C742B" w:rsidP="001C742B"/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7CDDAF9A" w14:textId="77777777" w:rsidR="001C742B" w:rsidRPr="002A4ED5" w:rsidRDefault="001C742B" w:rsidP="001C742B"/>
        </w:tc>
        <w:tc>
          <w:tcPr>
            <w:tcW w:w="8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A6910B" w14:textId="77777777" w:rsidR="001C742B" w:rsidRPr="002A4ED5" w:rsidRDefault="001C742B" w:rsidP="001C742B"/>
        </w:tc>
      </w:tr>
      <w:tr w:rsidR="001C742B" w:rsidRPr="002A4ED5" w14:paraId="2E61A5CF" w14:textId="77777777" w:rsidTr="001C742B">
        <w:tc>
          <w:tcPr>
            <w:tcW w:w="1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AC0543F" w14:textId="77777777" w:rsidR="001C742B" w:rsidRPr="002A4ED5" w:rsidRDefault="001C742B" w:rsidP="001C742B"/>
        </w:tc>
        <w:tc>
          <w:tcPr>
            <w:tcW w:w="118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F6CC6B5" w14:textId="77777777" w:rsidR="001C742B" w:rsidRPr="002A4ED5" w:rsidRDefault="001C742B" w:rsidP="001C742B"/>
        </w:tc>
        <w:tc>
          <w:tcPr>
            <w:tcW w:w="7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B0FF514" w14:textId="77777777" w:rsidR="001C742B" w:rsidRPr="002A4ED5" w:rsidRDefault="001C742B" w:rsidP="001C742B"/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E39EC9C" w14:textId="77777777" w:rsidR="001C742B" w:rsidRPr="002A4ED5" w:rsidRDefault="001C742B" w:rsidP="001C742B"/>
        </w:tc>
        <w:tc>
          <w:tcPr>
            <w:tcW w:w="8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F370FAF" w14:textId="77777777" w:rsidR="001C742B" w:rsidRPr="002A4ED5" w:rsidRDefault="001C742B" w:rsidP="001C742B"/>
        </w:tc>
      </w:tr>
      <w:tr w:rsidR="001C742B" w:rsidRPr="002A4ED5" w14:paraId="7DC95FFC" w14:textId="77777777" w:rsidTr="001C742B">
        <w:tc>
          <w:tcPr>
            <w:tcW w:w="1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802AF46" w14:textId="77777777" w:rsidR="001C742B" w:rsidRPr="002A4ED5" w:rsidRDefault="001C742B" w:rsidP="001C742B"/>
        </w:tc>
        <w:tc>
          <w:tcPr>
            <w:tcW w:w="118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A0AF3B6" w14:textId="77777777" w:rsidR="001C742B" w:rsidRPr="002A4ED5" w:rsidRDefault="001C742B" w:rsidP="001C742B"/>
        </w:tc>
        <w:tc>
          <w:tcPr>
            <w:tcW w:w="7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1345A73" w14:textId="77777777" w:rsidR="001C742B" w:rsidRPr="002A4ED5" w:rsidRDefault="001C742B" w:rsidP="001C742B"/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07E8C46" w14:textId="77777777" w:rsidR="001C742B" w:rsidRPr="002A4ED5" w:rsidRDefault="001C742B" w:rsidP="001C742B"/>
        </w:tc>
        <w:tc>
          <w:tcPr>
            <w:tcW w:w="8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D83080" w14:textId="77777777" w:rsidR="001C742B" w:rsidRPr="002A4ED5" w:rsidRDefault="001C742B" w:rsidP="001C742B"/>
        </w:tc>
      </w:tr>
      <w:tr w:rsidR="001C742B" w:rsidRPr="002A4ED5" w14:paraId="4A205935" w14:textId="77777777" w:rsidTr="001C742B">
        <w:tc>
          <w:tcPr>
            <w:tcW w:w="1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94AD1F7" w14:textId="77777777" w:rsidR="001C742B" w:rsidRPr="002A4ED5" w:rsidRDefault="001C742B" w:rsidP="001C742B"/>
        </w:tc>
        <w:tc>
          <w:tcPr>
            <w:tcW w:w="118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665C387" w14:textId="77777777" w:rsidR="001C742B" w:rsidRPr="002A4ED5" w:rsidRDefault="001C742B" w:rsidP="001C742B"/>
        </w:tc>
        <w:tc>
          <w:tcPr>
            <w:tcW w:w="7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0AE0DF" w14:textId="77777777" w:rsidR="001C742B" w:rsidRPr="002A4ED5" w:rsidRDefault="001C742B" w:rsidP="001C742B"/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16181C9" w14:textId="77777777" w:rsidR="001C742B" w:rsidRPr="002A4ED5" w:rsidRDefault="001C742B" w:rsidP="001C742B"/>
        </w:tc>
        <w:tc>
          <w:tcPr>
            <w:tcW w:w="8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34BCCD65" w14:textId="77777777" w:rsidR="001C742B" w:rsidRPr="002A4ED5" w:rsidRDefault="001C742B" w:rsidP="001C742B"/>
        </w:tc>
      </w:tr>
      <w:tr w:rsidR="001C742B" w:rsidRPr="002A4ED5" w14:paraId="7B814824" w14:textId="77777777" w:rsidTr="001C742B">
        <w:tc>
          <w:tcPr>
            <w:tcW w:w="1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60B24F6" w14:textId="77777777" w:rsidR="001C742B" w:rsidRPr="002A4ED5" w:rsidRDefault="001C742B" w:rsidP="001C742B"/>
        </w:tc>
        <w:tc>
          <w:tcPr>
            <w:tcW w:w="118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495E1FD" w14:textId="77777777" w:rsidR="001C742B" w:rsidRPr="002A4ED5" w:rsidRDefault="001C742B" w:rsidP="001C742B"/>
        </w:tc>
        <w:tc>
          <w:tcPr>
            <w:tcW w:w="7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50B5A9D" w14:textId="77777777" w:rsidR="001C742B" w:rsidRPr="002A4ED5" w:rsidRDefault="001C742B" w:rsidP="001C742B"/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1F9FF940" w14:textId="77777777" w:rsidR="001C742B" w:rsidRPr="002A4ED5" w:rsidRDefault="001C742B" w:rsidP="001C742B"/>
        </w:tc>
        <w:tc>
          <w:tcPr>
            <w:tcW w:w="8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5729D946" w14:textId="77777777" w:rsidR="001C742B" w:rsidRPr="002A4ED5" w:rsidRDefault="001C742B" w:rsidP="001C742B"/>
        </w:tc>
      </w:tr>
      <w:tr w:rsidR="001C742B" w:rsidRPr="002A4ED5" w14:paraId="12AA532F" w14:textId="77777777" w:rsidTr="001C742B">
        <w:tc>
          <w:tcPr>
            <w:tcW w:w="1607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9B974A1" w14:textId="77777777" w:rsidR="001C742B" w:rsidRPr="002A4ED5" w:rsidRDefault="001C742B" w:rsidP="001C742B"/>
        </w:tc>
        <w:tc>
          <w:tcPr>
            <w:tcW w:w="1186" w:type="pct"/>
            <w:gridSpan w:val="2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4ABC1F87" w14:textId="77777777" w:rsidR="001C742B" w:rsidRPr="002A4ED5" w:rsidRDefault="001C742B" w:rsidP="001C742B"/>
        </w:tc>
        <w:tc>
          <w:tcPr>
            <w:tcW w:w="738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2E124C1F" w14:textId="77777777" w:rsidR="001C742B" w:rsidRPr="002A4ED5" w:rsidRDefault="001C742B" w:rsidP="001C742B"/>
        </w:tc>
        <w:tc>
          <w:tcPr>
            <w:tcW w:w="643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0EFEFF15" w14:textId="77777777" w:rsidR="001C742B" w:rsidRPr="002A4ED5" w:rsidRDefault="001C742B" w:rsidP="001C742B"/>
        </w:tc>
        <w:tc>
          <w:tcPr>
            <w:tcW w:w="826" w:type="pct"/>
            <w:tcBorders>
              <w:top w:val="single" w:sz="4" w:space="0" w:color="auto"/>
              <w:left w:val="single" w:sz="2" w:space="0" w:color="auto"/>
              <w:bottom w:val="single" w:sz="4" w:space="0" w:color="auto"/>
              <w:right w:val="single" w:sz="2" w:space="0" w:color="auto"/>
            </w:tcBorders>
          </w:tcPr>
          <w:p w14:paraId="678C767C" w14:textId="77777777" w:rsidR="001C742B" w:rsidRPr="002A4ED5" w:rsidRDefault="001C742B" w:rsidP="001C742B"/>
        </w:tc>
      </w:tr>
      <w:tr w:rsidR="001C742B" w:rsidRPr="002A4ED5" w14:paraId="5D474691" w14:textId="77777777" w:rsidTr="001C742B">
        <w:tc>
          <w:tcPr>
            <w:tcW w:w="1607" w:type="pct"/>
            <w:tcBorders>
              <w:top w:val="single" w:sz="4" w:space="0" w:color="auto"/>
            </w:tcBorders>
          </w:tcPr>
          <w:p w14:paraId="2B45E746" w14:textId="77777777" w:rsidR="001C742B" w:rsidRPr="002A4ED5" w:rsidRDefault="001C742B" w:rsidP="001C742B"/>
        </w:tc>
        <w:tc>
          <w:tcPr>
            <w:tcW w:w="535" w:type="pct"/>
            <w:tcBorders>
              <w:top w:val="single" w:sz="4" w:space="0" w:color="auto"/>
            </w:tcBorders>
          </w:tcPr>
          <w:p w14:paraId="33C640EC" w14:textId="77777777" w:rsidR="001C742B" w:rsidRPr="002A4ED5" w:rsidRDefault="001C742B" w:rsidP="001C742B"/>
        </w:tc>
        <w:tc>
          <w:tcPr>
            <w:tcW w:w="651" w:type="pct"/>
            <w:tcBorders>
              <w:top w:val="single" w:sz="4" w:space="0" w:color="auto"/>
            </w:tcBorders>
          </w:tcPr>
          <w:p w14:paraId="57B56511" w14:textId="77777777" w:rsidR="001C742B" w:rsidRPr="002A4ED5" w:rsidRDefault="001C742B" w:rsidP="001C742B"/>
        </w:tc>
        <w:tc>
          <w:tcPr>
            <w:tcW w:w="738" w:type="pct"/>
            <w:tcBorders>
              <w:top w:val="single" w:sz="4" w:space="0" w:color="auto"/>
            </w:tcBorders>
          </w:tcPr>
          <w:p w14:paraId="64F31404" w14:textId="77777777" w:rsidR="001C742B" w:rsidRPr="002A4ED5" w:rsidRDefault="001C742B" w:rsidP="001C742B"/>
        </w:tc>
        <w:sdt>
          <w:sdtPr>
            <w:id w:val="2064670704"/>
            <w:placeholder>
              <w:docPart w:val="13413E81F138A947890D9EFF8403C248"/>
            </w:placeholder>
            <w:temporary/>
            <w:showingPlcHdr/>
            <w15:appearance w15:val="hidden"/>
            <w:text/>
          </w:sdtPr>
          <w:sdtContent>
            <w:tc>
              <w:tcPr>
                <w:tcW w:w="643" w:type="pct"/>
                <w:tcBorders>
                  <w:top w:val="single" w:sz="4" w:space="0" w:color="auto"/>
                </w:tcBorders>
                <w:vAlign w:val="bottom"/>
              </w:tcPr>
              <w:p w14:paraId="5C53CB4C" w14:textId="77777777" w:rsidR="001C742B" w:rsidRPr="002A4ED5" w:rsidRDefault="001C742B" w:rsidP="001C742B">
                <w:pPr>
                  <w:pStyle w:val="Total"/>
                </w:pPr>
                <w:r w:rsidRPr="002A4ED5">
                  <w:t>Total</w:t>
                </w:r>
              </w:p>
            </w:tc>
          </w:sdtContent>
        </w:sdt>
        <w:tc>
          <w:tcPr>
            <w:tcW w:w="826" w:type="pct"/>
            <w:tcBorders>
              <w:top w:val="single" w:sz="4" w:space="0" w:color="auto"/>
              <w:bottom w:val="single" w:sz="4" w:space="0" w:color="auto"/>
            </w:tcBorders>
          </w:tcPr>
          <w:p w14:paraId="15AB0764" w14:textId="77777777" w:rsidR="001C742B" w:rsidRPr="002A4ED5" w:rsidRDefault="001C742B" w:rsidP="001C742B">
            <w:pPr>
              <w:rPr>
                <w:b/>
              </w:rPr>
            </w:pPr>
          </w:p>
        </w:tc>
      </w:tr>
    </w:tbl>
    <w:p w14:paraId="6855632C" w14:textId="77777777" w:rsidR="007C7C74" w:rsidRPr="007C7C74" w:rsidRDefault="007C7C74" w:rsidP="007C7C74"/>
    <w:sectPr w:rsidR="007C7C74" w:rsidRPr="007C7C74" w:rsidSect="001C742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2240" w:h="15840" w:code="1"/>
      <w:pgMar w:top="720" w:right="720" w:bottom="720" w:left="720" w:header="288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4BD2B7C" w14:textId="77777777" w:rsidR="004A7A9F" w:rsidRDefault="004A7A9F" w:rsidP="00650259">
      <w:pPr>
        <w:spacing w:line="240" w:lineRule="auto"/>
      </w:pPr>
      <w:r>
        <w:separator/>
      </w:r>
    </w:p>
  </w:endnote>
  <w:endnote w:type="continuationSeparator" w:id="0">
    <w:p w14:paraId="58AED28E" w14:textId="77777777" w:rsidR="004A7A9F" w:rsidRDefault="004A7A9F" w:rsidP="0065025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00799A02-77AC-C541-A962-266262461E7C}"/>
    <w:embedBold r:id="rId2" w:fontKey="{581CA138-9B14-3D41-8368-9EBAAE2F4E69}"/>
    <w:embedItalic r:id="rId3" w:fontKey="{5767A40E-1236-164B-8AB7-FE9F925CD98C}"/>
    <w:embedBoldItalic r:id="rId4" w:fontKey="{216DA97F-4708-E248-AD0F-78FDC68D5639}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  <w:embedRegular r:id="rId5" w:fontKey="{28B8090A-6026-DC49-B797-D2CF9947CDC9}"/>
    <w:embedBold r:id="rId6" w:fontKey="{07984A20-FB34-D242-8BBE-2A1DF614137E}"/>
    <w:embedItalic r:id="rId7" w:fontKey="{A6F4021F-51D5-F94A-9326-275469BB2DF4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8" w:fontKey="{566D5A42-7875-774B-A4D2-06F30CD76C5B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9" w:fontKey="{5F6A2CC7-BECB-BC42-A7D6-F31CACBD4095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10" w:fontKey="{68137ED1-6409-7A47-84CB-AEAA988ED309}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11" w:fontKey="{3AA8D5ED-428A-3345-9317-D28C21FCCA61}"/>
    <w:embedBold r:id="rId12" w:fontKey="{8FFB7F78-4D8B-7B4A-A036-DC4D12CACA25}"/>
    <w:embedItalic r:id="rId13" w:fontKey="{2556E2C1-2095-9345-9902-39CE86F15E99}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  <w:embedRegular r:id="rId14" w:fontKey="{8B069BD3-22BA-564B-9935-85DFF0A29A99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15" w:fontKey="{B4374ADB-419C-994E-9CDA-631FA6E9FEE7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96E621C" w14:textId="77777777" w:rsidR="00B7036C" w:rsidRDefault="00B7036C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tblLook w:val="04A0" w:firstRow="1" w:lastRow="0" w:firstColumn="1" w:lastColumn="0" w:noHBand="0" w:noVBand="1"/>
    </w:tblPr>
    <w:tblGrid>
      <w:gridCol w:w="5400"/>
      <w:gridCol w:w="5400"/>
    </w:tblGrid>
    <w:tr w:rsidR="00562601" w:rsidRPr="00562601" w14:paraId="361DDD49" w14:textId="77777777" w:rsidTr="00562601">
      <w:tc>
        <w:tcPr>
          <w:tcW w:w="2500" w:type="pct"/>
          <w:vAlign w:val="center"/>
        </w:tcPr>
        <w:p w14:paraId="56FF869F" w14:textId="0DF3DD21" w:rsidR="00562601" w:rsidRPr="00F043A6" w:rsidRDefault="007C7C74" w:rsidP="002A648D">
          <w:pPr>
            <w:pStyle w:val="Footer"/>
            <w:rPr>
              <w:i/>
              <w:iCs/>
              <w:u w:val="single"/>
            </w:rPr>
          </w:pPr>
          <w:r w:rsidRPr="00F043A6">
            <w:rPr>
              <w:i/>
              <w:iCs/>
              <w:u w:val="single"/>
            </w:rPr>
            <w:t>Please send all</w:t>
          </w:r>
          <w:r w:rsidR="001C742B">
            <w:rPr>
              <w:i/>
              <w:iCs/>
              <w:u w:val="single"/>
            </w:rPr>
            <w:t xml:space="preserve"> completed</w:t>
          </w:r>
          <w:r w:rsidRPr="00F043A6">
            <w:rPr>
              <w:i/>
              <w:iCs/>
              <w:u w:val="single"/>
            </w:rPr>
            <w:t xml:space="preserve"> order forms to:</w:t>
          </w:r>
        </w:p>
        <w:p w14:paraId="5905ED04" w14:textId="3EA3955A" w:rsidR="007C7C74" w:rsidRPr="00F043A6" w:rsidRDefault="007C7C74" w:rsidP="002A648D">
          <w:pPr>
            <w:pStyle w:val="Footer"/>
            <w:rPr>
              <w:sz w:val="21"/>
              <w:szCs w:val="21"/>
            </w:rPr>
          </w:pPr>
          <w:r w:rsidRPr="00F043A6">
            <w:rPr>
              <w:sz w:val="21"/>
              <w:szCs w:val="21"/>
            </w:rPr>
            <w:t>Sykeston 140</w:t>
          </w:r>
          <w:r w:rsidRPr="00F043A6">
            <w:rPr>
              <w:sz w:val="21"/>
              <w:szCs w:val="21"/>
              <w:vertAlign w:val="superscript"/>
            </w:rPr>
            <w:t>th</w:t>
          </w:r>
        </w:p>
        <w:p w14:paraId="23B6677B" w14:textId="77777777" w:rsidR="007C7C74" w:rsidRPr="00F043A6" w:rsidRDefault="007C7C74" w:rsidP="002A648D">
          <w:pPr>
            <w:pStyle w:val="Footer"/>
            <w:rPr>
              <w:sz w:val="21"/>
              <w:szCs w:val="21"/>
            </w:rPr>
          </w:pPr>
          <w:r w:rsidRPr="00F043A6">
            <w:rPr>
              <w:sz w:val="21"/>
              <w:szCs w:val="21"/>
            </w:rPr>
            <w:t>5275 1</w:t>
          </w:r>
          <w:r w:rsidRPr="00F043A6">
            <w:rPr>
              <w:sz w:val="21"/>
              <w:szCs w:val="21"/>
              <w:vertAlign w:val="superscript"/>
            </w:rPr>
            <w:t>st</w:t>
          </w:r>
          <w:r w:rsidRPr="00F043A6">
            <w:rPr>
              <w:sz w:val="21"/>
              <w:szCs w:val="21"/>
            </w:rPr>
            <w:t xml:space="preserve"> St SE</w:t>
          </w:r>
        </w:p>
        <w:p w14:paraId="61F1FD87" w14:textId="1EA7FD4A" w:rsidR="007C7C74" w:rsidRPr="002A648D" w:rsidRDefault="007C7C74" w:rsidP="002A648D">
          <w:pPr>
            <w:pStyle w:val="Footer"/>
          </w:pPr>
          <w:r w:rsidRPr="00F043A6">
            <w:rPr>
              <w:sz w:val="21"/>
              <w:szCs w:val="21"/>
            </w:rPr>
            <w:t>Sykeston, ND 58486</w:t>
          </w:r>
        </w:p>
      </w:tc>
      <w:tc>
        <w:tcPr>
          <w:tcW w:w="2500" w:type="pct"/>
          <w:vAlign w:val="center"/>
        </w:tcPr>
        <w:p w14:paraId="01E26ABC" w14:textId="5BAE1F5A" w:rsidR="00B7036C" w:rsidRDefault="00B7036C" w:rsidP="00B7036C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sz w:val="18"/>
              <w:szCs w:val="24"/>
              <w:u w:val="single"/>
            </w:rPr>
          </w:pPr>
          <w:r w:rsidRPr="00B7036C">
            <w:rPr>
              <w:sz w:val="18"/>
              <w:szCs w:val="24"/>
              <w:u w:val="single"/>
            </w:rPr>
            <w:t>DEADLINE TO SUBMIT</w:t>
          </w:r>
          <w:r>
            <w:rPr>
              <w:sz w:val="18"/>
              <w:szCs w:val="24"/>
              <w:u w:val="single"/>
            </w:rPr>
            <w:t xml:space="preserve"> TO ENSURE TIMELY ARRIVAL OF SHIRTS</w:t>
          </w:r>
          <w:r w:rsidRPr="00B7036C">
            <w:rPr>
              <w:sz w:val="18"/>
              <w:szCs w:val="24"/>
              <w:u w:val="single"/>
            </w:rPr>
            <w:t>:</w:t>
          </w:r>
        </w:p>
        <w:p w14:paraId="41F5A05A" w14:textId="77777777" w:rsidR="00B7036C" w:rsidRPr="00B7036C" w:rsidRDefault="00B7036C" w:rsidP="00B7036C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  <w:u w:val="single"/>
            </w:rPr>
          </w:pPr>
        </w:p>
        <w:p w14:paraId="420A910F" w14:textId="3C73BED2" w:rsidR="00B7036C" w:rsidRPr="00B7036C" w:rsidRDefault="00B7036C" w:rsidP="00B7036C">
          <w:pPr>
            <w:tabs>
              <w:tab w:val="center" w:pos="4680"/>
              <w:tab w:val="right" w:pos="9810"/>
            </w:tabs>
            <w:spacing w:before="0" w:line="240" w:lineRule="auto"/>
            <w:jc w:val="center"/>
            <w:rPr>
              <w:color w:val="FF0000"/>
              <w:sz w:val="28"/>
            </w:rPr>
          </w:pPr>
          <w:r w:rsidRPr="00B7036C">
            <w:rPr>
              <w:color w:val="FF0000"/>
              <w:sz w:val="28"/>
            </w:rPr>
            <w:t>JUNE 1, 2023</w:t>
          </w:r>
        </w:p>
        <w:p w14:paraId="1B98205A" w14:textId="705683C8" w:rsidR="00B7036C" w:rsidRPr="00562601" w:rsidRDefault="00B7036C" w:rsidP="00B7036C">
          <w:pPr>
            <w:tabs>
              <w:tab w:val="center" w:pos="4680"/>
              <w:tab w:val="right" w:pos="9810"/>
            </w:tabs>
            <w:spacing w:before="0" w:line="240" w:lineRule="auto"/>
            <w:rPr>
              <w:sz w:val="18"/>
              <w:szCs w:val="24"/>
            </w:rPr>
          </w:pPr>
        </w:p>
      </w:tc>
    </w:tr>
  </w:tbl>
  <w:p w14:paraId="32BF0306" w14:textId="77777777" w:rsidR="00562601" w:rsidRDefault="00562601" w:rsidP="002A648D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40D813" w14:textId="77777777" w:rsidR="00B7036C" w:rsidRDefault="00B703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EC8BEB" w14:textId="77777777" w:rsidR="004A7A9F" w:rsidRDefault="004A7A9F" w:rsidP="00650259">
      <w:pPr>
        <w:spacing w:line="240" w:lineRule="auto"/>
      </w:pPr>
      <w:r>
        <w:separator/>
      </w:r>
    </w:p>
  </w:footnote>
  <w:footnote w:type="continuationSeparator" w:id="0">
    <w:p w14:paraId="103A8D65" w14:textId="77777777" w:rsidR="004A7A9F" w:rsidRDefault="004A7A9F" w:rsidP="0065025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36D0C7" w14:textId="77777777" w:rsidR="00B7036C" w:rsidRDefault="00B7036C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5000" w:type="pct"/>
      <w:shd w:val="clear" w:color="auto" w:fill="731F1C" w:themeFill="accent5"/>
      <w:tblLook w:val="04A0" w:firstRow="1" w:lastRow="0" w:firstColumn="1" w:lastColumn="0" w:noHBand="0" w:noVBand="1"/>
    </w:tblPr>
    <w:tblGrid>
      <w:gridCol w:w="974"/>
      <w:gridCol w:w="9826"/>
    </w:tblGrid>
    <w:tr w:rsidR="00562601" w:rsidRPr="00562601" w14:paraId="411CBA18" w14:textId="77777777" w:rsidTr="002D3A9F">
      <w:trPr>
        <w:trHeight w:val="990"/>
      </w:trPr>
      <w:tc>
        <w:tcPr>
          <w:tcW w:w="451" w:type="pct"/>
          <w:shd w:val="clear" w:color="auto" w:fill="731F1C" w:themeFill="accent5"/>
          <w:vAlign w:val="center"/>
        </w:tcPr>
        <w:p w14:paraId="4B280E81" w14:textId="77777777" w:rsidR="00562601" w:rsidRPr="00562601" w:rsidRDefault="00562601" w:rsidP="00562601">
          <w:pPr>
            <w:tabs>
              <w:tab w:val="center" w:pos="4680"/>
              <w:tab w:val="right" w:pos="9360"/>
            </w:tabs>
            <w:spacing w:before="0"/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</w:pPr>
          <w:r w:rsidRPr="00562601">
            <w:rPr>
              <w:rFonts w:ascii="Corbel" w:eastAsia="Calibri" w:hAnsi="Corbel" w:cs="Times New Roman"/>
              <w:b/>
              <w:noProof/>
              <w:color w:val="FFFFFF"/>
              <w:sz w:val="44"/>
              <w:szCs w:val="24"/>
            </w:rPr>
            <w:drawing>
              <wp:inline distT="0" distB="0" distL="0" distR="0" wp14:anchorId="10E03032" wp14:editId="03A5BA5F">
                <wp:extent cx="457200" cy="457200"/>
                <wp:effectExtent l="0" t="0" r="0" b="0"/>
                <wp:docPr id="1" name="Graphic 1" descr="tshirt with content icon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mployeeBadge.sv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57200" cy="45720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49" w:type="pct"/>
          <w:shd w:val="clear" w:color="auto" w:fill="731F1C" w:themeFill="accent5"/>
          <w:vAlign w:val="center"/>
        </w:tcPr>
        <w:p w14:paraId="5AC1350A" w14:textId="4F8C40F2" w:rsidR="00562601" w:rsidRPr="002B69B4" w:rsidRDefault="007C7C74" w:rsidP="002B69B4">
          <w:pPr>
            <w:pStyle w:val="Header"/>
          </w:pPr>
          <w:r>
            <w:t>Sykeston 140</w:t>
          </w:r>
          <w:r w:rsidRPr="007C7C74">
            <w:rPr>
              <w:vertAlign w:val="superscript"/>
            </w:rPr>
            <w:t>th</w:t>
          </w:r>
          <w:r>
            <w:t xml:space="preserve"> Reunion</w:t>
          </w:r>
        </w:p>
      </w:tc>
    </w:tr>
  </w:tbl>
  <w:p w14:paraId="061BEF0F" w14:textId="77777777" w:rsidR="00562601" w:rsidRDefault="00562601" w:rsidP="00562601">
    <w:pPr>
      <w:pStyle w:val="NoSpacing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DB377E" w14:textId="77777777" w:rsidR="00B7036C" w:rsidRDefault="00B7036C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2100759475">
    <w:abstractNumId w:val="11"/>
  </w:num>
  <w:num w:numId="2" w16cid:durableId="681322302">
    <w:abstractNumId w:val="7"/>
  </w:num>
  <w:num w:numId="3" w16cid:durableId="1959097625">
    <w:abstractNumId w:val="15"/>
  </w:num>
  <w:num w:numId="4" w16cid:durableId="844830376">
    <w:abstractNumId w:val="12"/>
  </w:num>
  <w:num w:numId="5" w16cid:durableId="276525193">
    <w:abstractNumId w:val="13"/>
  </w:num>
  <w:num w:numId="6" w16cid:durableId="1379818202">
    <w:abstractNumId w:val="19"/>
  </w:num>
  <w:num w:numId="7" w16cid:durableId="640353040">
    <w:abstractNumId w:val="6"/>
  </w:num>
  <w:num w:numId="8" w16cid:durableId="96411014">
    <w:abstractNumId w:val="10"/>
  </w:num>
  <w:num w:numId="9" w16cid:durableId="1163004745">
    <w:abstractNumId w:val="17"/>
  </w:num>
  <w:num w:numId="10" w16cid:durableId="699478785">
    <w:abstractNumId w:val="1"/>
  </w:num>
  <w:num w:numId="11" w16cid:durableId="254362566">
    <w:abstractNumId w:val="5"/>
  </w:num>
  <w:num w:numId="12" w16cid:durableId="1362440859">
    <w:abstractNumId w:val="0"/>
  </w:num>
  <w:num w:numId="13" w16cid:durableId="1419910531">
    <w:abstractNumId w:val="2"/>
  </w:num>
  <w:num w:numId="14" w16cid:durableId="623467084">
    <w:abstractNumId w:val="9"/>
  </w:num>
  <w:num w:numId="15" w16cid:durableId="767696697">
    <w:abstractNumId w:val="8"/>
  </w:num>
  <w:num w:numId="16" w16cid:durableId="1651784934">
    <w:abstractNumId w:val="16"/>
  </w:num>
  <w:num w:numId="17" w16cid:durableId="1255166399">
    <w:abstractNumId w:val="3"/>
  </w:num>
  <w:num w:numId="18" w16cid:durableId="1749768041">
    <w:abstractNumId w:val="21"/>
  </w:num>
  <w:num w:numId="19" w16cid:durableId="782117966">
    <w:abstractNumId w:val="18"/>
  </w:num>
  <w:num w:numId="20" w16cid:durableId="2096704342">
    <w:abstractNumId w:val="14"/>
  </w:num>
  <w:num w:numId="21" w16cid:durableId="636103124">
    <w:abstractNumId w:val="20"/>
  </w:num>
  <w:num w:numId="22" w16cid:durableId="64639607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7C74"/>
    <w:rsid w:val="00003B30"/>
    <w:rsid w:val="00045CA6"/>
    <w:rsid w:val="00052382"/>
    <w:rsid w:val="0006568A"/>
    <w:rsid w:val="00076F0F"/>
    <w:rsid w:val="00084253"/>
    <w:rsid w:val="000D1F49"/>
    <w:rsid w:val="000F5C88"/>
    <w:rsid w:val="001727CA"/>
    <w:rsid w:val="001C742B"/>
    <w:rsid w:val="001E4E2C"/>
    <w:rsid w:val="00261C01"/>
    <w:rsid w:val="002A4ED5"/>
    <w:rsid w:val="002A648D"/>
    <w:rsid w:val="002B69B4"/>
    <w:rsid w:val="002C56E6"/>
    <w:rsid w:val="002D3A9F"/>
    <w:rsid w:val="00330B51"/>
    <w:rsid w:val="00354B3D"/>
    <w:rsid w:val="00361E11"/>
    <w:rsid w:val="0039760F"/>
    <w:rsid w:val="003B4744"/>
    <w:rsid w:val="003F0847"/>
    <w:rsid w:val="0040090B"/>
    <w:rsid w:val="00446538"/>
    <w:rsid w:val="0046302A"/>
    <w:rsid w:val="00487D2D"/>
    <w:rsid w:val="004A7A9F"/>
    <w:rsid w:val="004D5D62"/>
    <w:rsid w:val="005112D0"/>
    <w:rsid w:val="00562601"/>
    <w:rsid w:val="0057256E"/>
    <w:rsid w:val="00577E06"/>
    <w:rsid w:val="00582B1C"/>
    <w:rsid w:val="005A3BF7"/>
    <w:rsid w:val="005F2035"/>
    <w:rsid w:val="005F7990"/>
    <w:rsid w:val="006250A2"/>
    <w:rsid w:val="0063739C"/>
    <w:rsid w:val="00650259"/>
    <w:rsid w:val="00770F25"/>
    <w:rsid w:val="00787DD4"/>
    <w:rsid w:val="007A35A8"/>
    <w:rsid w:val="007B0A85"/>
    <w:rsid w:val="007C6A52"/>
    <w:rsid w:val="007C7C74"/>
    <w:rsid w:val="00806FF3"/>
    <w:rsid w:val="0082043E"/>
    <w:rsid w:val="00852622"/>
    <w:rsid w:val="008E203A"/>
    <w:rsid w:val="0090021E"/>
    <w:rsid w:val="00905BCD"/>
    <w:rsid w:val="0091229C"/>
    <w:rsid w:val="00937D0D"/>
    <w:rsid w:val="00940E73"/>
    <w:rsid w:val="0098597D"/>
    <w:rsid w:val="00991B30"/>
    <w:rsid w:val="009D406B"/>
    <w:rsid w:val="009F2638"/>
    <w:rsid w:val="009F619A"/>
    <w:rsid w:val="009F6DDE"/>
    <w:rsid w:val="00A370A8"/>
    <w:rsid w:val="00A60442"/>
    <w:rsid w:val="00A8304D"/>
    <w:rsid w:val="00AC2926"/>
    <w:rsid w:val="00B04A50"/>
    <w:rsid w:val="00B160CA"/>
    <w:rsid w:val="00B7036C"/>
    <w:rsid w:val="00BD4753"/>
    <w:rsid w:val="00BD5CB1"/>
    <w:rsid w:val="00BE62EE"/>
    <w:rsid w:val="00C003BA"/>
    <w:rsid w:val="00C427EB"/>
    <w:rsid w:val="00C46878"/>
    <w:rsid w:val="00C81922"/>
    <w:rsid w:val="00CB4A51"/>
    <w:rsid w:val="00CD4532"/>
    <w:rsid w:val="00CD47B0"/>
    <w:rsid w:val="00CE6104"/>
    <w:rsid w:val="00CE7918"/>
    <w:rsid w:val="00D16163"/>
    <w:rsid w:val="00DB3FAD"/>
    <w:rsid w:val="00DD447B"/>
    <w:rsid w:val="00DF0832"/>
    <w:rsid w:val="00E0535A"/>
    <w:rsid w:val="00E405AF"/>
    <w:rsid w:val="00E61C09"/>
    <w:rsid w:val="00E677FE"/>
    <w:rsid w:val="00EB3B58"/>
    <w:rsid w:val="00EC7359"/>
    <w:rsid w:val="00EE3054"/>
    <w:rsid w:val="00F00606"/>
    <w:rsid w:val="00F01256"/>
    <w:rsid w:val="00F043A6"/>
    <w:rsid w:val="00F5418C"/>
    <w:rsid w:val="00F549BE"/>
    <w:rsid w:val="00FC7475"/>
    <w:rsid w:val="00FE2E33"/>
    <w:rsid w:val="00FE78A0"/>
    <w:rsid w:val="00FF2887"/>
    <w:rsid w:val="00FF65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06BE182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 w:qFormat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/>
    <w:lsdException w:name="List Bullet" w:semiHidden="1" w:unhideWhenUsed="1"/>
    <w:lsdException w:name="List Number" w:semiHidden="1" w:unhideWhenUsed="1"/>
    <w:lsdException w:name="List 2" w:semiHidden="1"/>
    <w:lsdException w:name="List 3" w:semiHidden="1"/>
    <w:lsdException w:name="List 4" w:semiHidden="1"/>
    <w:lsdException w:name="List 5" w:semiHidden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FF65E4"/>
    <w:pPr>
      <w:spacing w:before="120" w:after="0"/>
    </w:pPr>
    <w:rPr>
      <w:sz w:val="24"/>
    </w:rPr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62601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62601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semiHidden/>
    <w:rsid w:val="000D1F49"/>
    <w:pPr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62601"/>
    <w:rPr>
      <w:b/>
      <w:bCs/>
      <w:color w:val="694A77"/>
      <w:sz w:val="24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B04A50"/>
    <w:pPr>
      <w:tabs>
        <w:tab w:val="right" w:leader="dot" w:pos="9830"/>
      </w:tabs>
      <w:jc w:val="center"/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62601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qFormat/>
    <w:rsid w:val="002B69B4"/>
    <w:pPr>
      <w:spacing w:before="0"/>
    </w:pPr>
    <w:rPr>
      <w:rFonts w:asciiTheme="majorHAnsi" w:eastAsia="Calibri" w:hAnsiTheme="majorHAnsi" w:cs="Times New Roman"/>
      <w:b/>
      <w:color w:val="FFFFFF"/>
      <w:sz w:val="44"/>
    </w:rPr>
  </w:style>
  <w:style w:type="character" w:customStyle="1" w:styleId="HeaderChar">
    <w:name w:val="Header Char"/>
    <w:basedOn w:val="DefaultParagraphFont"/>
    <w:link w:val="Header"/>
    <w:uiPriority w:val="99"/>
    <w:rsid w:val="002B69B4"/>
    <w:rPr>
      <w:rFonts w:asciiTheme="majorHAnsi" w:eastAsia="Calibri" w:hAnsiTheme="majorHAnsi" w:cs="Times New Roman"/>
      <w:b/>
      <w:color w:val="FFFFFF"/>
      <w:sz w:val="44"/>
    </w:rPr>
  </w:style>
  <w:style w:type="paragraph" w:styleId="Footer">
    <w:name w:val="footer"/>
    <w:basedOn w:val="Normal"/>
    <w:link w:val="FooterChar"/>
    <w:uiPriority w:val="99"/>
    <w:unhideWhenUsed/>
    <w:qFormat/>
    <w:rsid w:val="002A648D"/>
    <w:pPr>
      <w:spacing w:before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2A648D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basedOn w:val="Normal"/>
    <w:uiPriority w:val="1"/>
    <w:rsid w:val="00562601"/>
    <w:pPr>
      <w:widowControl w:val="0"/>
      <w:autoSpaceDE w:val="0"/>
      <w:autoSpaceDN w:val="0"/>
      <w:spacing w:before="0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6260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62601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62601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62601"/>
    <w:rPr>
      <w:rFonts w:asciiTheme="majorHAnsi" w:eastAsiaTheme="majorEastAsia" w:hAnsiTheme="majorHAnsi" w:cstheme="majorBidi"/>
      <w:color w:val="0A273B" w:themeColor="accent1" w:themeShade="7F"/>
      <w:sz w:val="24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62601"/>
    <w:rPr>
      <w:rFonts w:asciiTheme="majorHAnsi" w:eastAsiaTheme="majorEastAsia" w:hAnsiTheme="majorHAnsi" w:cstheme="majorBidi"/>
      <w:i/>
      <w:iCs/>
      <w:color w:val="0A273B" w:themeColor="accent1" w:themeShade="7F"/>
      <w:sz w:val="24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6260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6260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</w:pPr>
  </w:style>
  <w:style w:type="character" w:styleId="FollowedHyperlink">
    <w:name w:val="FollowedHyperlink"/>
    <w:basedOn w:val="DefaultParagraphFont"/>
    <w:uiPriority w:val="99"/>
    <w:semiHidden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62601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65025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806FF3"/>
    <w:rPr>
      <w:color w:val="808080"/>
    </w:rPr>
  </w:style>
  <w:style w:type="paragraph" w:customStyle="1" w:styleId="TableHeaders">
    <w:name w:val="Table Headers"/>
    <w:basedOn w:val="Normal"/>
    <w:uiPriority w:val="1"/>
    <w:qFormat/>
    <w:rsid w:val="002A648D"/>
    <w:pPr>
      <w:spacing w:before="0"/>
      <w:jc w:val="center"/>
    </w:pPr>
    <w:rPr>
      <w:rFonts w:eastAsia="Calibri" w:cstheme="minorHAnsi"/>
      <w:b/>
      <w:noProof/>
      <w:szCs w:val="18"/>
    </w:rPr>
  </w:style>
  <w:style w:type="paragraph" w:customStyle="1" w:styleId="TableSubheadings">
    <w:name w:val="Table Subheadings"/>
    <w:basedOn w:val="Normal"/>
    <w:uiPriority w:val="1"/>
    <w:qFormat/>
    <w:rsid w:val="00582B1C"/>
    <w:pPr>
      <w:spacing w:before="0"/>
      <w:jc w:val="center"/>
    </w:pPr>
    <w:rPr>
      <w:rFonts w:eastAsia="Calibri" w:cs="Times New Roman"/>
      <w:i/>
      <w:sz w:val="18"/>
      <w:szCs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A648D"/>
    <w:pPr>
      <w:spacing w:before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648D"/>
    <w:rPr>
      <w:rFonts w:ascii="Segoe UI" w:hAnsi="Segoe UI" w:cs="Segoe UI"/>
      <w:sz w:val="18"/>
      <w:szCs w:val="18"/>
    </w:rPr>
  </w:style>
  <w:style w:type="paragraph" w:customStyle="1" w:styleId="Total">
    <w:name w:val="Total"/>
    <w:basedOn w:val="Normal"/>
    <w:next w:val="Normal"/>
    <w:link w:val="TotalChar"/>
    <w:uiPriority w:val="1"/>
    <w:qFormat/>
    <w:rsid w:val="002A648D"/>
    <w:rPr>
      <w:b/>
    </w:rPr>
  </w:style>
  <w:style w:type="character" w:customStyle="1" w:styleId="TotalChar">
    <w:name w:val="Total Char"/>
    <w:basedOn w:val="DefaultParagraphFont"/>
    <w:link w:val="Total"/>
    <w:uiPriority w:val="1"/>
    <w:rsid w:val="002A648D"/>
    <w:rPr>
      <w:b/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customXml" Target="../customXml/item3.xml"/><Relationship Id="rId21" Type="http://schemas.openxmlformats.org/officeDocument/2006/relationships/theme" Target="theme/theme1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header" Target="header3.xml"/><Relationship Id="rId2" Type="http://schemas.openxmlformats.org/officeDocument/2006/relationships/customXml" Target="../customXml/item2.xml"/><Relationship Id="rId16" Type="http://schemas.openxmlformats.org/officeDocument/2006/relationships/footer" Target="footer2.xml"/><Relationship Id="rId20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oter" Target="footer1.xml"/><Relationship Id="rId10" Type="http://schemas.openxmlformats.org/officeDocument/2006/relationships/endnotes" Target="endnotes.xml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eader" Target="head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kadeeirmen/Library/Containers/com.microsoft.Word/Data/Library/Application%20Support/Microsoft/Office/16.0/DTS/Search/%7b5D4D1692-AB99-A043-B915-FD92055CBC83%7dtf22837067_win32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12BFBA950B6D34AAECA20DC3F99F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47017460-CD73-BD4C-BBCE-47B8B18ABF93}"/>
      </w:docPartPr>
      <w:docPartBody>
        <w:p w:rsidR="003C1EE7" w:rsidRDefault="008A1055" w:rsidP="008A1055">
          <w:pPr>
            <w:pStyle w:val="E12BFBA950B6D34AAECA20DC3F99FA5C"/>
          </w:pPr>
          <w:r w:rsidRPr="002A4ED5">
            <w:t>Submitted by</w:t>
          </w:r>
        </w:p>
      </w:docPartBody>
    </w:docPart>
    <w:docPart>
      <w:docPartPr>
        <w:name w:val="892C9F9B5D170D4F8FE357645154FC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E79D846-2085-AB4A-AA3C-94B7EB56BED1}"/>
      </w:docPartPr>
      <w:docPartBody>
        <w:p w:rsidR="003C1EE7" w:rsidRDefault="008A1055" w:rsidP="008A1055">
          <w:pPr>
            <w:pStyle w:val="892C9F9B5D170D4F8FE357645154FC05"/>
          </w:pPr>
          <w:r w:rsidRPr="002A4ED5">
            <w:t>Phone</w:t>
          </w:r>
        </w:p>
      </w:docPartBody>
    </w:docPart>
    <w:docPart>
      <w:docPartPr>
        <w:name w:val="7DB6E1053CB28941AAFE3B21E2A9841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6A80A7B-7584-8A4A-8C8E-482E3E7092BD}"/>
      </w:docPartPr>
      <w:docPartBody>
        <w:p w:rsidR="003C1EE7" w:rsidRDefault="008A1055" w:rsidP="008A1055">
          <w:pPr>
            <w:pStyle w:val="7DB6E1053CB28941AAFE3B21E2A98412"/>
          </w:pPr>
          <w:r w:rsidRPr="002A4ED5">
            <w:t>Email</w:t>
          </w:r>
        </w:p>
      </w:docPartBody>
    </w:docPart>
    <w:docPart>
      <w:docPartPr>
        <w:name w:val="05FEBC0E0772124FAE9D80930831AA5C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E69DEA8-8439-DB42-878F-4D5DF0BA16E1}"/>
      </w:docPartPr>
      <w:docPartBody>
        <w:p w:rsidR="003C1EE7" w:rsidRDefault="008A1055" w:rsidP="008A1055">
          <w:pPr>
            <w:pStyle w:val="05FEBC0E0772124FAE9D80930831AA5C"/>
          </w:pPr>
          <w:r w:rsidRPr="002A4ED5">
            <w:t>Address</w:t>
          </w:r>
        </w:p>
      </w:docPartBody>
    </w:docPart>
    <w:docPart>
      <w:docPartPr>
        <w:name w:val="D022FFB991500A4D84193A0E86203F8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60CCBFD-734E-B940-8B34-521DB30BF6C6}"/>
      </w:docPartPr>
      <w:docPartBody>
        <w:p w:rsidR="003C1EE7" w:rsidRDefault="008A1055" w:rsidP="008A1055">
          <w:pPr>
            <w:pStyle w:val="D022FFB991500A4D84193A0E86203F89"/>
          </w:pPr>
          <w:r w:rsidRPr="002A4ED5">
            <w:t>City/State/Zip</w:t>
          </w:r>
        </w:p>
      </w:docPartBody>
    </w:docPart>
    <w:docPart>
      <w:docPartPr>
        <w:name w:val="8AED3CE119CB7D4DA0EB8F3334A5DF05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0A6AD28-B5AB-874B-BC2B-70C09F92EB6B}"/>
      </w:docPartPr>
      <w:docPartBody>
        <w:p w:rsidR="003C1EE7" w:rsidRDefault="008A1055" w:rsidP="008A1055">
          <w:pPr>
            <w:pStyle w:val="8AED3CE119CB7D4DA0EB8F3334A5DF05"/>
          </w:pPr>
          <w:r w:rsidRPr="002A4ED5">
            <w:t>Description</w:t>
          </w:r>
        </w:p>
      </w:docPartBody>
    </w:docPart>
    <w:docPart>
      <w:docPartPr>
        <w:name w:val="F3BCE0B343A2D4459359647302FC9121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00CE69F-E7F4-9B45-89B6-B42F0375981D}"/>
      </w:docPartPr>
      <w:docPartBody>
        <w:p w:rsidR="003C1EE7" w:rsidRDefault="008A1055" w:rsidP="008A1055">
          <w:pPr>
            <w:pStyle w:val="F3BCE0B343A2D4459359647302FC9121"/>
          </w:pPr>
          <w:r w:rsidRPr="002A4ED5">
            <w:t>Size</w:t>
          </w:r>
        </w:p>
      </w:docPartBody>
    </w:docPart>
    <w:docPart>
      <w:docPartPr>
        <w:name w:val="A0B3480912642146B534C0F86664F8B4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BF1AB86D-0FEB-3746-B7DA-DBB8E7DFC0D1}"/>
      </w:docPartPr>
      <w:docPartBody>
        <w:p w:rsidR="003C1EE7" w:rsidRDefault="008A1055" w:rsidP="008A1055">
          <w:pPr>
            <w:pStyle w:val="A0B3480912642146B534C0F86664F8B4"/>
          </w:pPr>
          <w:r w:rsidRPr="002A4ED5">
            <w:t>Quantity</w:t>
          </w:r>
        </w:p>
      </w:docPartBody>
    </w:docPart>
    <w:docPart>
      <w:docPartPr>
        <w:name w:val="D3766F32F293354A9C61D7428B73A81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12562C13-8715-CF41-99E7-34AF90F85896}"/>
      </w:docPartPr>
      <w:docPartBody>
        <w:p w:rsidR="003C1EE7" w:rsidRDefault="008A1055" w:rsidP="008A1055">
          <w:pPr>
            <w:pStyle w:val="D3766F32F293354A9C61D7428B73A810"/>
          </w:pPr>
          <w:r w:rsidRPr="002A4ED5">
            <w:t>Unit Price</w:t>
          </w:r>
        </w:p>
      </w:docPartBody>
    </w:docPart>
    <w:docPart>
      <w:docPartPr>
        <w:name w:val="0718D6978C009643A331876E503103F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2F697C2-2313-1D4C-9D10-4C367808F6F5}"/>
      </w:docPartPr>
      <w:docPartBody>
        <w:p w:rsidR="003C1EE7" w:rsidRDefault="008A1055" w:rsidP="008A1055">
          <w:pPr>
            <w:pStyle w:val="0718D6978C009643A331876E503103F3"/>
          </w:pPr>
          <w:r w:rsidRPr="002A4ED5">
            <w:t>Amount</w:t>
          </w:r>
        </w:p>
      </w:docPartBody>
    </w:docPart>
    <w:docPart>
      <w:docPartPr>
        <w:name w:val="13413E81F138A947890D9EFF8403C24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99D4401E-2E37-F149-9095-26CCDA28DBB8}"/>
      </w:docPartPr>
      <w:docPartBody>
        <w:p w:rsidR="003C1EE7" w:rsidRDefault="008A1055" w:rsidP="008A1055">
          <w:pPr>
            <w:pStyle w:val="13413E81F138A947890D9EFF8403C248"/>
          </w:pPr>
          <w:r w:rsidRPr="002A4ED5">
            <w:t>Total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10006FF" w:usb1="4000FCFF" w:usb2="00000009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A1055"/>
    <w:rsid w:val="003C1EE7"/>
    <w:rsid w:val="003E2252"/>
    <w:rsid w:val="008A1055"/>
    <w:rsid w:val="00CF69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12BFBA950B6D34AAECA20DC3F99FA5C">
    <w:name w:val="E12BFBA950B6D34AAECA20DC3F99FA5C"/>
    <w:rsid w:val="008A1055"/>
  </w:style>
  <w:style w:type="paragraph" w:customStyle="1" w:styleId="892C9F9B5D170D4F8FE357645154FC05">
    <w:name w:val="892C9F9B5D170D4F8FE357645154FC05"/>
    <w:rsid w:val="008A1055"/>
  </w:style>
  <w:style w:type="paragraph" w:customStyle="1" w:styleId="7DB6E1053CB28941AAFE3B21E2A98412">
    <w:name w:val="7DB6E1053CB28941AAFE3B21E2A98412"/>
    <w:rsid w:val="008A1055"/>
  </w:style>
  <w:style w:type="paragraph" w:customStyle="1" w:styleId="05FEBC0E0772124FAE9D80930831AA5C">
    <w:name w:val="05FEBC0E0772124FAE9D80930831AA5C"/>
    <w:rsid w:val="008A1055"/>
  </w:style>
  <w:style w:type="paragraph" w:customStyle="1" w:styleId="D022FFB991500A4D84193A0E86203F89">
    <w:name w:val="D022FFB991500A4D84193A0E86203F89"/>
    <w:rsid w:val="008A1055"/>
  </w:style>
  <w:style w:type="paragraph" w:customStyle="1" w:styleId="8AED3CE119CB7D4DA0EB8F3334A5DF05">
    <w:name w:val="8AED3CE119CB7D4DA0EB8F3334A5DF05"/>
    <w:rsid w:val="008A1055"/>
  </w:style>
  <w:style w:type="paragraph" w:customStyle="1" w:styleId="F3BCE0B343A2D4459359647302FC9121">
    <w:name w:val="F3BCE0B343A2D4459359647302FC9121"/>
    <w:rsid w:val="008A1055"/>
  </w:style>
  <w:style w:type="paragraph" w:customStyle="1" w:styleId="A0B3480912642146B534C0F86664F8B4">
    <w:name w:val="A0B3480912642146B534C0F86664F8B4"/>
    <w:rsid w:val="008A1055"/>
  </w:style>
  <w:style w:type="paragraph" w:customStyle="1" w:styleId="D3766F32F293354A9C61D7428B73A810">
    <w:name w:val="D3766F32F293354A9C61D7428B73A810"/>
    <w:rsid w:val="008A1055"/>
  </w:style>
  <w:style w:type="paragraph" w:customStyle="1" w:styleId="0718D6978C009643A331876E503103F3">
    <w:name w:val="0718D6978C009643A331876E503103F3"/>
    <w:rsid w:val="008A1055"/>
  </w:style>
  <w:style w:type="paragraph" w:customStyle="1" w:styleId="13413E81F138A947890D9EFF8403C248">
    <w:name w:val="13413E81F138A947890D9EFF8403C248"/>
    <w:rsid w:val="008A105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3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E9698FA-1661-475A-9FC8-BB883DA2C24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ABC415B0-7E7E-4C20-9099-EA3479FC52AE}">
  <ds:schemaRefs>
    <ds:schemaRef ds:uri="http://schemas.microsoft.com/office/2006/metadata/properties"/>
    <ds:schemaRef ds:uri="http://schemas.microsoft.com/office/infopath/2007/PartnerControls"/>
    <ds:schemaRef ds:uri="71af3243-3dd4-4a8d-8c0d-dd76da1f02a5"/>
  </ds:schemaRefs>
</ds:datastoreItem>
</file>

<file path=customXml/itemProps3.xml><?xml version="1.0" encoding="utf-8"?>
<ds:datastoreItem xmlns:ds="http://schemas.openxmlformats.org/officeDocument/2006/customXml" ds:itemID="{5D993943-06F8-4CB4-9D92-8BF95A1D0228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B13E0A8D-059C-43FD-9A00-83C0CFE3F495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Logowear order form.dotx</Template>
  <TotalTime>0</TotalTime>
  <Pages>1</Pages>
  <Words>55</Words>
  <Characters>315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2023-01-31T00:19:00Z</dcterms:created>
  <dcterms:modified xsi:type="dcterms:W3CDTF">2023-02-01T18:12:00Z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